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319" w:rsidRDefault="002A5319">
      <w:pPr>
        <w:rPr>
          <w:rFonts w:ascii="Arial" w:hAnsi="Arial" w:cs="Arial"/>
        </w:rPr>
      </w:pPr>
      <w:bookmarkStart w:id="0" w:name="_GoBack"/>
      <w:bookmarkEnd w:id="0"/>
    </w:p>
    <w:p w:rsidR="002A5319" w:rsidRDefault="002A5319">
      <w:pPr>
        <w:rPr>
          <w:rFonts w:ascii="Arial" w:hAnsi="Arial" w:cs="Arial"/>
        </w:rPr>
      </w:pPr>
    </w:p>
    <w:p w:rsidR="00675769" w:rsidRDefault="00675769">
      <w:pPr>
        <w:rPr>
          <w:rFonts w:ascii="Arial" w:hAnsi="Arial" w:cs="Arial"/>
        </w:rPr>
      </w:pPr>
    </w:p>
    <w:p w:rsidR="00675769" w:rsidRDefault="00675769">
      <w:pPr>
        <w:rPr>
          <w:rFonts w:ascii="Arial" w:hAnsi="Arial" w:cs="Arial"/>
        </w:rPr>
      </w:pPr>
    </w:p>
    <w:p w:rsidR="00923E2A" w:rsidRDefault="00675769">
      <w:pPr>
        <w:rPr>
          <w:rFonts w:ascii="Arial" w:hAnsi="Arial" w:cs="Arial"/>
        </w:rPr>
      </w:pPr>
      <w:r>
        <w:rPr>
          <w:rFonts w:ascii="Arial" w:hAnsi="Arial" w:cs="Arial"/>
        </w:rPr>
        <w:t>This Lent, our school will be fundraising to ‘Defend the Defenders’</w:t>
      </w:r>
      <w:r w:rsidR="00E1609D">
        <w:rPr>
          <w:rFonts w:ascii="Arial" w:hAnsi="Arial" w:cs="Arial"/>
        </w:rPr>
        <w:t xml:space="preserve"> of the Amazon, where more than a football pitch of rainforest is destroyed every minute</w:t>
      </w:r>
      <w:r>
        <w:rPr>
          <w:rFonts w:ascii="Arial" w:hAnsi="Arial" w:cs="Arial"/>
        </w:rPr>
        <w:t>. CAFOD – the Catholic Agency for Overseas Development - helps communities whose rights are being ignored by</w:t>
      </w:r>
      <w:r w:rsidR="00E1609D">
        <w:rPr>
          <w:rFonts w:ascii="Arial" w:hAnsi="Arial" w:cs="Arial"/>
        </w:rPr>
        <w:t xml:space="preserve"> those </w:t>
      </w:r>
      <w:r>
        <w:rPr>
          <w:rFonts w:ascii="Arial" w:hAnsi="Arial" w:cs="Arial"/>
        </w:rPr>
        <w:t>extract</w:t>
      </w:r>
      <w:r w:rsidR="00E1609D">
        <w:rPr>
          <w:rFonts w:ascii="Arial" w:hAnsi="Arial" w:cs="Arial"/>
        </w:rPr>
        <w:t>ing</w:t>
      </w:r>
      <w:r>
        <w:rPr>
          <w:rFonts w:ascii="Arial" w:hAnsi="Arial" w:cs="Arial"/>
        </w:rPr>
        <w:t xml:space="preserve"> resources from the Amazon or destroy</w:t>
      </w:r>
      <w:r w:rsidR="00E1609D">
        <w:rPr>
          <w:rFonts w:ascii="Arial" w:hAnsi="Arial" w:cs="Arial"/>
        </w:rPr>
        <w:t>ing</w:t>
      </w:r>
      <w:r>
        <w:rPr>
          <w:rFonts w:ascii="Arial" w:hAnsi="Arial" w:cs="Arial"/>
        </w:rPr>
        <w:t xml:space="preserve"> it to gro</w:t>
      </w:r>
      <w:r w:rsidR="00E1609D">
        <w:rPr>
          <w:rFonts w:ascii="Arial" w:hAnsi="Arial" w:cs="Arial"/>
        </w:rPr>
        <w:t>w crops like palm oil</w:t>
      </w:r>
      <w:r>
        <w:rPr>
          <w:rFonts w:ascii="Arial" w:hAnsi="Arial" w:cs="Arial"/>
        </w:rPr>
        <w:t xml:space="preserve">. By protecting the </w:t>
      </w:r>
      <w:r w:rsidR="00E1609D">
        <w:rPr>
          <w:rFonts w:ascii="Arial" w:hAnsi="Arial" w:cs="Arial"/>
        </w:rPr>
        <w:t xml:space="preserve">Amazon’s </w:t>
      </w:r>
      <w:r>
        <w:rPr>
          <w:rFonts w:ascii="Arial" w:hAnsi="Arial" w:cs="Arial"/>
        </w:rPr>
        <w:t xml:space="preserve">people </w:t>
      </w:r>
      <w:r w:rsidR="00E1609D">
        <w:rPr>
          <w:rFonts w:ascii="Arial" w:hAnsi="Arial" w:cs="Arial"/>
        </w:rPr>
        <w:t xml:space="preserve">we </w:t>
      </w:r>
      <w:r>
        <w:rPr>
          <w:rFonts w:ascii="Arial" w:hAnsi="Arial" w:cs="Arial"/>
        </w:rPr>
        <w:t>also protect the Amazon itself. Thank you for any support you can give</w:t>
      </w:r>
      <w:r w:rsidR="00E1609D">
        <w:rPr>
          <w:rFonts w:ascii="Arial" w:hAnsi="Arial" w:cs="Arial"/>
        </w:rPr>
        <w:t xml:space="preserve"> your children in their fundraising efforts for CAFOD.</w:t>
      </w:r>
    </w:p>
    <w:p w:rsidR="00007831" w:rsidRDefault="00007831">
      <w:pPr>
        <w:rPr>
          <w:rFonts w:ascii="Arial" w:hAnsi="Arial" w:cs="Arial"/>
        </w:rPr>
      </w:pPr>
    </w:p>
    <w:p w:rsidR="00007831" w:rsidRDefault="00007831">
      <w:pPr>
        <w:rPr>
          <w:rFonts w:ascii="Arial" w:hAnsi="Arial" w:cs="Arial"/>
        </w:rPr>
      </w:pPr>
      <w:r>
        <w:rPr>
          <w:rFonts w:ascii="Arial" w:hAnsi="Arial" w:cs="Arial"/>
        </w:rPr>
        <w:t>Find out more at: cafod.org.uk/secondary/lent</w:t>
      </w:r>
    </w:p>
    <w:p w:rsidR="00923E2A" w:rsidRDefault="00923E2A">
      <w:pPr>
        <w:rPr>
          <w:rFonts w:ascii="Arial" w:hAnsi="Arial" w:cs="Arial"/>
        </w:rPr>
      </w:pPr>
    </w:p>
    <w:p w:rsidR="00923E2A" w:rsidRDefault="00923E2A">
      <w:pPr>
        <w:rPr>
          <w:rFonts w:ascii="Arial" w:hAnsi="Arial" w:cs="Arial"/>
        </w:rPr>
      </w:pPr>
    </w:p>
    <w:p w:rsidR="00923E2A" w:rsidRDefault="00923E2A">
      <w:pPr>
        <w:rPr>
          <w:rFonts w:ascii="Arial" w:hAnsi="Arial" w:cs="Arial"/>
        </w:rPr>
      </w:pPr>
    </w:p>
    <w:p w:rsidR="00923E2A" w:rsidRDefault="00923E2A">
      <w:pPr>
        <w:rPr>
          <w:rFonts w:ascii="Arial" w:hAnsi="Arial" w:cs="Arial"/>
        </w:rPr>
      </w:pPr>
    </w:p>
    <w:p w:rsidR="00923E2A" w:rsidRDefault="00923E2A">
      <w:pPr>
        <w:rPr>
          <w:rFonts w:ascii="Arial" w:hAnsi="Arial" w:cs="Arial"/>
        </w:rPr>
      </w:pPr>
    </w:p>
    <w:p w:rsidR="00923E2A" w:rsidRDefault="00923E2A">
      <w:pPr>
        <w:rPr>
          <w:rFonts w:ascii="Arial" w:hAnsi="Arial" w:cs="Arial"/>
        </w:rPr>
      </w:pPr>
    </w:p>
    <w:p w:rsidR="00923E2A" w:rsidRDefault="00923E2A">
      <w:pPr>
        <w:rPr>
          <w:rFonts w:ascii="Arial" w:hAnsi="Arial" w:cs="Arial"/>
        </w:rPr>
      </w:pPr>
    </w:p>
    <w:p w:rsidR="00923E2A" w:rsidRPr="00F35C44" w:rsidRDefault="00923E2A">
      <w:pPr>
        <w:rPr>
          <w:rFonts w:ascii="Arial" w:hAnsi="Arial" w:cs="Arial"/>
          <w:color w:val="44546A" w:themeColor="text2"/>
        </w:rPr>
      </w:pPr>
    </w:p>
    <w:sectPr w:rsidR="00923E2A" w:rsidRPr="00F35C44" w:rsidSect="00CA2843">
      <w:footerReference w:type="default" r:id="rId11"/>
      <w:headerReference w:type="first" r:id="rId12"/>
      <w:footerReference w:type="first" r:id="rId13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EC6" w:rsidRDefault="00C65EC6" w:rsidP="00923E2A">
      <w:r>
        <w:separator/>
      </w:r>
    </w:p>
  </w:endnote>
  <w:endnote w:type="continuationSeparator" w:id="0">
    <w:p w:rsidR="00C65EC6" w:rsidRDefault="00C65EC6" w:rsidP="00923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E2A" w:rsidRPr="00F35C44" w:rsidRDefault="00264F73" w:rsidP="00923E2A">
    <w:pPr>
      <w:pStyle w:val="Footer"/>
      <w:rPr>
        <w:rFonts w:ascii="Arial" w:hAnsi="Arial" w:cs="Arial"/>
        <w:color w:val="000000" w:themeColor="text1"/>
        <w:sz w:val="22"/>
        <w:szCs w:val="22"/>
      </w:rPr>
    </w:pPr>
    <w:r>
      <w:rPr>
        <w:rFonts w:ascii="Arial" w:hAnsi="Arial" w:cs="Arial"/>
        <w:noProof/>
        <w:color w:val="000000" w:themeColor="text1"/>
        <w:sz w:val="22"/>
        <w:szCs w:val="22"/>
        <w:lang w:eastAsia="en-GB"/>
      </w:rPr>
      <w:drawing>
        <wp:anchor distT="0" distB="0" distL="114300" distR="114300" simplePos="0" relativeHeight="251659264" behindDoc="0" locked="0" layoutInCell="1" allowOverlap="1" wp14:anchorId="40F053C2" wp14:editId="1897E7AA">
          <wp:simplePos x="0" y="0"/>
          <wp:positionH relativeFrom="column">
            <wp:posOffset>-977900</wp:posOffset>
          </wp:positionH>
          <wp:positionV relativeFrom="page">
            <wp:posOffset>9764395</wp:posOffset>
          </wp:positionV>
          <wp:extent cx="7657200" cy="903600"/>
          <wp:effectExtent l="0" t="0" r="0" b="1143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BR_Alternate_Portrait_pg2_v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7200" cy="90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E2A" w:rsidRDefault="00923E2A" w:rsidP="00923E2A">
    <w:pPr>
      <w:pStyle w:val="Footer"/>
    </w:pPr>
  </w:p>
  <w:p w:rsidR="00923E2A" w:rsidRDefault="00923E2A" w:rsidP="00923E2A">
    <w:pPr>
      <w:pStyle w:val="Footer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EC6" w:rsidRDefault="00C65EC6" w:rsidP="00923E2A">
      <w:r>
        <w:separator/>
      </w:r>
    </w:p>
  </w:footnote>
  <w:footnote w:type="continuationSeparator" w:id="0">
    <w:p w:rsidR="00C65EC6" w:rsidRDefault="00C65EC6" w:rsidP="00923E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5319" w:rsidRDefault="002A5319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5BF239A2" wp14:editId="6F659D89">
          <wp:simplePos x="0" y="0"/>
          <wp:positionH relativeFrom="column">
            <wp:posOffset>-976630</wp:posOffset>
          </wp:positionH>
          <wp:positionV relativeFrom="page">
            <wp:posOffset>2540</wp:posOffset>
          </wp:positionV>
          <wp:extent cx="7655652" cy="12780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BR_Alternate_Portrait_pg1_v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5652" cy="127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831"/>
    <w:rsid w:val="00007831"/>
    <w:rsid w:val="001B3B0B"/>
    <w:rsid w:val="001C1012"/>
    <w:rsid w:val="002074F1"/>
    <w:rsid w:val="00264F73"/>
    <w:rsid w:val="00274E74"/>
    <w:rsid w:val="002A5319"/>
    <w:rsid w:val="00425E11"/>
    <w:rsid w:val="004949F9"/>
    <w:rsid w:val="00516A6E"/>
    <w:rsid w:val="00597982"/>
    <w:rsid w:val="005E15F0"/>
    <w:rsid w:val="0064684B"/>
    <w:rsid w:val="00675769"/>
    <w:rsid w:val="007202EA"/>
    <w:rsid w:val="00923E2A"/>
    <w:rsid w:val="009F4205"/>
    <w:rsid w:val="00A21FB6"/>
    <w:rsid w:val="00A5033F"/>
    <w:rsid w:val="00AB113C"/>
    <w:rsid w:val="00B4257D"/>
    <w:rsid w:val="00C42A04"/>
    <w:rsid w:val="00C65EC6"/>
    <w:rsid w:val="00CA2843"/>
    <w:rsid w:val="00CA2B44"/>
    <w:rsid w:val="00CE3EC1"/>
    <w:rsid w:val="00DF1BB0"/>
    <w:rsid w:val="00E1609D"/>
    <w:rsid w:val="00E96427"/>
    <w:rsid w:val="00F3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93DC458-0163-4DD3-807D-6C202C7F5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3E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3E2A"/>
  </w:style>
  <w:style w:type="paragraph" w:styleId="Footer">
    <w:name w:val="footer"/>
    <w:basedOn w:val="Normal"/>
    <w:link w:val="FooterChar"/>
    <w:uiPriority w:val="99"/>
    <w:unhideWhenUsed/>
    <w:rsid w:val="00923E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3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51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brien\Downloads\Lent%2020%20newsletter%20inse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4672002-f21f-4240-adfb-f0b653fb6fb5">SZUU6KYVHK2A-965008382-153</_dlc_DocId>
    <_dlc_DocIdUrl xmlns="04672002-f21f-4240-adfb-f0b653fb6fb5">
      <Url>https://cafod365.sharepoint.com/sites/int/CreativeContent/_layouts/15/DocIdRedir.aspx?ID=SZUU6KYVHK2A-965008382-153</Url>
      <Description>SZUU6KYVHK2A-965008382-153</Description>
    </_dlc_DocIdUrl>
    <Document_x0020_type xmlns="90841315-1a7e-4a5b-a576-d9c66ec88916">Templates</Document_x0020_type>
    <type_x0020_of_x0020_logo xmlns="90841315-1a7e-4a5b-a576-d9c66ec8891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C27DB9812F1F4CB90A5C444ACA77F1" ma:contentTypeVersion="2892" ma:contentTypeDescription="Create a new document." ma:contentTypeScope="" ma:versionID="d2038d60a356e0719aac12b557148951">
  <xsd:schema xmlns:xsd="http://www.w3.org/2001/XMLSchema" xmlns:xs="http://www.w3.org/2001/XMLSchema" xmlns:p="http://schemas.microsoft.com/office/2006/metadata/properties" xmlns:ns2="04672002-f21f-4240-adfb-f0b653fb6fb5" xmlns:ns3="90841315-1a7e-4a5b-a576-d9c66ec88916" xmlns:ns4="00e50e80-58b4-4d16-bf00-896561ced75b" targetNamespace="http://schemas.microsoft.com/office/2006/metadata/properties" ma:root="true" ma:fieldsID="8f21b58569a4361ecd174579d2bfe6d8" ns2:_="" ns3:_="" ns4:_="">
    <xsd:import namespace="04672002-f21f-4240-adfb-f0b653fb6fb5"/>
    <xsd:import namespace="90841315-1a7e-4a5b-a576-d9c66ec88916"/>
    <xsd:import namespace="00e50e80-58b4-4d16-bf00-896561ced75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Document_x0020_type" minOccurs="0"/>
                <xsd:element ref="ns3:type_x0020_of_x0020_logo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72002-f21f-4240-adfb-f0b653fb6fb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841315-1a7e-4a5b-a576-d9c66ec88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Document_x0020_type" ma:index="16" nillable="true" ma:displayName="Document type" ma:description="Logos&#10;Policy&#10;Templates" ma:internalName="Document_x0020_type">
      <xsd:simpleType>
        <xsd:restriction base="dms:Choice">
          <xsd:enumeration value="Logos"/>
          <xsd:enumeration value="Policy"/>
          <xsd:enumeration value="Templates"/>
          <xsd:enumeration value="Training"/>
        </xsd:restriction>
      </xsd:simpleType>
    </xsd:element>
    <xsd:element name="type_x0020_of_x0020_logo" ma:index="17" nillable="true" ma:displayName="type of logo" ma:format="Dropdown" ma:internalName="type_x0020_of_x0020_logo">
      <xsd:simpleType>
        <xsd:restriction base="dms:Choice">
          <xsd:enumeration value="jpeg"/>
          <xsd:enumeration value="png"/>
          <xsd:enumeration value="eps"/>
          <xsd:enumeration value="pdf vecto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50e80-58b4-4d16-bf00-896561ced75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0858628-52FA-44AB-B810-975D8E55D83B}">
  <ds:schemaRefs>
    <ds:schemaRef ds:uri="http://schemas.microsoft.com/office/2006/metadata/properties"/>
    <ds:schemaRef ds:uri="http://schemas.microsoft.com/office/infopath/2007/PartnerControls"/>
    <ds:schemaRef ds:uri="04672002-f21f-4240-adfb-f0b653fb6fb5"/>
    <ds:schemaRef ds:uri="90841315-1a7e-4a5b-a576-d9c66ec88916"/>
  </ds:schemaRefs>
</ds:datastoreItem>
</file>

<file path=customXml/itemProps2.xml><?xml version="1.0" encoding="utf-8"?>
<ds:datastoreItem xmlns:ds="http://schemas.openxmlformats.org/officeDocument/2006/customXml" ds:itemID="{AEB0B349-1F73-4303-A924-1B45A872D2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EC8F2B-8300-478B-BA58-8C60159C84F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7671B3B-FBF5-44FE-A3AB-3C6BD9AA4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672002-f21f-4240-adfb-f0b653fb6fb5"/>
    <ds:schemaRef ds:uri="90841315-1a7e-4a5b-a576-d9c66ec88916"/>
    <ds:schemaRef ds:uri="00e50e80-58b4-4d16-bf00-896561ced7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F46031C-62F0-4521-B54D-976DB4BD0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Lent 20 newsletter insert</Template>
  <TotalTime>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O'Brien</dc:creator>
  <cp:keywords/>
  <dc:description/>
  <cp:lastModifiedBy>Tom Shannon</cp:lastModifiedBy>
  <cp:revision>2</cp:revision>
  <cp:lastPrinted>2019-01-10T15:19:00Z</cp:lastPrinted>
  <dcterms:created xsi:type="dcterms:W3CDTF">2020-02-10T14:48:00Z</dcterms:created>
  <dcterms:modified xsi:type="dcterms:W3CDTF">2020-02-10T14:48:00Z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0x01010022C27DB9812F1F4CB90A5C444ACA77F1</vt:lpwstr>
  </property>
  <property fmtid="{D5CDD505-2E9C-101B-9397-08002B2CF9AE}" pid="3" name="_dlc_DocIdItemGuid">
    <vt:lpwstr>495b16c7-5ea6-4206-9447-a60f0376d5c1</vt:lpwstr>
  </property>
</Properties>
</file>